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01065E">
      <w:pPr>
        <w:pStyle w:val="NoSpacing"/>
      </w:pPr>
      <w:bookmarkStart w:id="0" w:name="_GoBack"/>
      <w:bookmarkEnd w:id="0"/>
    </w:p>
    <w:tbl>
      <w:tblPr>
        <w:tblStyle w:val="TableGrid"/>
        <w:tblpPr w:leftFromText="180" w:rightFromText="180" w:horzAnchor="margin" w:tblpY="555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 w:rsidTr="00892C8A">
        <w:trPr>
          <w:cantSplit/>
          <w:trHeight w:hRule="exact" w:val="5458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385CD9" w:rsidP="00892C8A">
            <w:pPr>
              <w:pStyle w:val="NoSpacing"/>
            </w:pPr>
            <w:r w:rsidRPr="00385CD9">
              <w:rPr>
                <w:lang w:val="en-GB" w:eastAsia="en-GB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-3333750</wp:posOffset>
                  </wp:positionV>
                  <wp:extent cx="4635500" cy="3390900"/>
                  <wp:effectExtent l="0" t="0" r="0" b="0"/>
                  <wp:wrapTight wrapText="bothSides">
                    <wp:wrapPolygon edited="0">
                      <wp:start x="0" y="0"/>
                      <wp:lineTo x="0" y="21479"/>
                      <wp:lineTo x="21482" y="21479"/>
                      <wp:lineTo x="21482" y="0"/>
                      <wp:lineTo x="0" y="0"/>
                    </wp:wrapPolygon>
                  </wp:wrapTight>
                  <wp:docPr id="18" name="Picture 18" descr="U:\School photos\2017-2018\Summer\Attendance Assembly May\IMG_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School photos\2017-2018\Summer\Attendance Assembly May\IMG_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 w:rsidP="00892C8A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tbl>
            <w:tblPr>
              <w:tblW w:w="5000" w:type="pct"/>
              <w:shd w:val="clear" w:color="auto" w:fill="0070C0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:rsidTr="00711EBC">
              <w:tc>
                <w:tcPr>
                  <w:tcW w:w="5000" w:type="pct"/>
                  <w:shd w:val="clear" w:color="auto" w:fill="0070C0"/>
                </w:tcPr>
                <w:p w:rsidR="0001065E" w:rsidRDefault="0027057A" w:rsidP="0027057A">
                  <w:pPr>
                    <w:pStyle w:val="Title"/>
                    <w:framePr w:hSpace="180" w:wrap="around" w:hAnchor="margin" w:y="555"/>
                  </w:pPr>
                  <w:sdt>
                    <w:sdt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562257">
                        <w:t>FEJS</w:t>
                      </w:r>
                    </w:sdtContent>
                  </w:sdt>
                </w:p>
                <w:sdt>
                  <w:sdt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562257" w:rsidP="0027057A">
                      <w:pPr>
                        <w:pStyle w:val="Subtitle"/>
                        <w:framePr w:hSpace="180" w:wrap="around" w:hAnchor="margin" w:y="555"/>
                      </w:pPr>
                      <w:r>
                        <w:t>NEWSLETTER</w:t>
                      </w:r>
                    </w:p>
                  </w:sdtContent>
                </w:sdt>
              </w:tc>
            </w:tr>
            <w:tr w:rsidR="0001065E" w:rsidTr="00711EBC">
              <w:trPr>
                <w:trHeight w:val="3312"/>
              </w:trPr>
              <w:tc>
                <w:tcPr>
                  <w:tcW w:w="5000" w:type="pct"/>
                  <w:shd w:val="clear" w:color="auto" w:fill="0070C0"/>
                  <w:vAlign w:val="bottom"/>
                </w:tcPr>
                <w:p w:rsidR="0001065E" w:rsidRDefault="00AE09D5" w:rsidP="0027057A">
                  <w:pPr>
                    <w:pStyle w:val="Subtitle"/>
                    <w:framePr w:hSpace="180" w:wrap="around" w:hAnchor="margin" w:y="555"/>
                  </w:pPr>
                  <w:r>
                    <w:t>08</w:t>
                  </w:r>
                  <w:r w:rsidR="001841D0">
                    <w:t>.06</w:t>
                  </w:r>
                  <w:r w:rsidR="00DD31D0">
                    <w:t>.18</w:t>
                  </w:r>
                </w:p>
              </w:tc>
            </w:tr>
          </w:tbl>
          <w:p w:rsidR="0001065E" w:rsidRDefault="0001065E" w:rsidP="00892C8A">
            <w:pPr>
              <w:pStyle w:val="Subtitle"/>
              <w:jc w:val="center"/>
            </w:pPr>
          </w:p>
        </w:tc>
      </w:tr>
      <w:tr w:rsidR="0001065E" w:rsidTr="00892C8A">
        <w:trPr>
          <w:cantSplit/>
          <w:trHeight w:hRule="exact" w:val="72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 w:rsidP="00892C8A">
            <w:pPr>
              <w:pStyle w:val="NoSpacing"/>
            </w:pPr>
          </w:p>
        </w:tc>
        <w:tc>
          <w:tcPr>
            <w:tcW w:w="71" w:type="dxa"/>
          </w:tcPr>
          <w:p w:rsidR="0001065E" w:rsidRDefault="0001065E" w:rsidP="00892C8A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 w:rsidP="00892C8A">
            <w:pPr>
              <w:pStyle w:val="NoSpacing"/>
            </w:pPr>
          </w:p>
        </w:tc>
      </w:tr>
      <w:tr w:rsidR="0001065E" w:rsidTr="00892C8A">
        <w:trPr>
          <w:cantSplit/>
          <w:trHeight w:val="360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Default="00385CD9" w:rsidP="00385CD9">
            <w:pPr>
              <w:pStyle w:val="Heading4"/>
              <w:ind w:left="0"/>
              <w:outlineLvl w:val="3"/>
            </w:pPr>
            <w:r>
              <w:t>Celebrations!  A whopping 104 children got 100% attendance. Well done!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 w:rsidP="00892C8A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01065E" w:rsidP="00892C8A">
            <w:pPr>
              <w:pStyle w:val="Heading4"/>
              <w:ind w:left="0"/>
              <w:outlineLvl w:val="3"/>
            </w:pPr>
          </w:p>
        </w:tc>
      </w:tr>
    </w:tbl>
    <w:p w:rsidR="0001065E" w:rsidRDefault="00DD31D0">
      <w:pPr>
        <w:sectPr w:rsidR="0001065E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3F9E081B" wp14:editId="2CA9BB84">
                <wp:simplePos x="0" y="0"/>
                <wp:positionH relativeFrom="margin">
                  <wp:posOffset>205105</wp:posOffset>
                </wp:positionH>
                <wp:positionV relativeFrom="page">
                  <wp:posOffset>4638675</wp:posOffset>
                </wp:positionV>
                <wp:extent cx="4238625" cy="45085"/>
                <wp:effectExtent l="0" t="0" r="9525" b="120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DD31D0" w:rsidP="00174590">
                            <w:pPr>
                              <w:pStyle w:val="Heading1"/>
                            </w:pPr>
                            <w:r>
                              <w:t>appy New Year</w:t>
                            </w:r>
                            <w:r w:rsidR="009D0D2E">
                              <w:t>!</w:t>
                            </w:r>
                            <w:r w:rsidR="0056225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9E08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15pt;margin-top:365.25pt;width:333.75pt;height:3.5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" o:allowincell="f" filled="f" stroked="f" strokeweight=".5pt">
                <v:textbox inset="0,0,0,0">
                  <w:txbxContent>
                    <w:p w:rsidR="0001065E" w:rsidRDefault="00DD31D0" w:rsidP="00174590">
                      <w:pPr>
                        <w:pStyle w:val="Heading1"/>
                      </w:pPr>
                      <w:proofErr w:type="spellStart"/>
                      <w:proofErr w:type="gramStart"/>
                      <w:r>
                        <w:t>appy</w:t>
                      </w:r>
                      <w:proofErr w:type="spellEnd"/>
                      <w:proofErr w:type="gramEnd"/>
                      <w:r>
                        <w:t xml:space="preserve"> New Year</w:t>
                      </w:r>
                      <w:r w:rsidR="009D0D2E">
                        <w:t>!</w:t>
                      </w:r>
                      <w:r w:rsidR="00562257"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9107ED" w:rsidRPr="005D131F" w:rsidRDefault="001841D0" w:rsidP="009107ED">
      <w:pPr>
        <w:rPr>
          <w:rFonts w:ascii="Comic Sans MS" w:hAnsi="Comic Sans MS"/>
          <w:b/>
          <w:sz w:val="32"/>
          <w:szCs w:val="32"/>
        </w:rPr>
      </w:pPr>
      <w:r w:rsidRPr="005D131F">
        <w:rPr>
          <w:rFonts w:ascii="Comic Sans MS" w:hAnsi="Comic Sans MS"/>
          <w:b/>
          <w:sz w:val="32"/>
          <w:szCs w:val="32"/>
        </w:rPr>
        <w:t>Attendance Watch!</w:t>
      </w:r>
    </w:p>
    <w:p w:rsidR="00AE09D5" w:rsidRDefault="005D131F" w:rsidP="00790553">
      <w:pPr>
        <w:rPr>
          <w:rFonts w:ascii="Comic Sans MS" w:hAnsi="Comic Sans MS"/>
          <w:sz w:val="20"/>
          <w:szCs w:val="20"/>
        </w:rPr>
      </w:pPr>
      <w:r w:rsidRPr="00FE28B0">
        <w:rPr>
          <w:rFonts w:ascii="Comic Sans MS" w:hAnsi="Comic Sans MS"/>
          <w:color w:val="auto"/>
          <w:sz w:val="20"/>
          <w:szCs w:val="20"/>
        </w:rPr>
        <w:t>Here</w:t>
      </w:r>
      <w:r w:rsidR="00790553" w:rsidRPr="00FE28B0">
        <w:rPr>
          <w:rFonts w:ascii="Comic Sans MS" w:hAnsi="Comic Sans MS"/>
          <w:color w:val="auto"/>
          <w:sz w:val="20"/>
          <w:szCs w:val="20"/>
        </w:rPr>
        <w:t xml:space="preserve"> is </w:t>
      </w:r>
      <w:r w:rsidR="00790553" w:rsidRPr="00FE28B0">
        <w:rPr>
          <w:rFonts w:ascii="Comic Sans MS" w:hAnsi="Comic Sans MS"/>
          <w:sz w:val="20"/>
          <w:szCs w:val="20"/>
        </w:rPr>
        <w:t xml:space="preserve">last term’s attendance for each class. </w:t>
      </w:r>
      <w:r w:rsidR="00AE09D5">
        <w:rPr>
          <w:rFonts w:ascii="Comic Sans MS" w:hAnsi="Comic Sans MS"/>
          <w:sz w:val="20"/>
          <w:szCs w:val="20"/>
        </w:rPr>
        <w:t>Our target is 96% and you can see that there are many classes meeting this expectation, well done everyone!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3H – </w:t>
      </w:r>
      <w:r w:rsidR="003F6DAB">
        <w:rPr>
          <w:rFonts w:ascii="Comic Sans MS" w:hAnsi="Comic Sans MS"/>
          <w:b/>
          <w:sz w:val="20"/>
          <w:szCs w:val="20"/>
        </w:rPr>
        <w:t>94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[96% from September]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3S – </w:t>
      </w:r>
      <w:r w:rsidR="003F6DAB">
        <w:rPr>
          <w:rFonts w:ascii="Comic Sans MS" w:hAnsi="Comic Sans MS"/>
          <w:b/>
          <w:sz w:val="20"/>
          <w:szCs w:val="20"/>
        </w:rPr>
        <w:t>97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[96% from September]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4H – </w:t>
      </w:r>
      <w:r w:rsidR="003F6DAB">
        <w:rPr>
          <w:rFonts w:ascii="Comic Sans MS" w:hAnsi="Comic Sans MS"/>
          <w:b/>
          <w:sz w:val="20"/>
          <w:szCs w:val="20"/>
        </w:rPr>
        <w:t>98</w:t>
      </w:r>
      <w:r w:rsidRPr="001C644F">
        <w:rPr>
          <w:rFonts w:ascii="Comic Sans MS" w:hAnsi="Comic Sans MS"/>
          <w:b/>
          <w:sz w:val="20"/>
          <w:szCs w:val="20"/>
        </w:rPr>
        <w:t xml:space="preserve">% </w:t>
      </w:r>
      <w:r w:rsidR="003F6DAB">
        <w:rPr>
          <w:rFonts w:ascii="Comic Sans MS" w:hAnsi="Comic Sans MS"/>
          <w:b/>
          <w:sz w:val="20"/>
          <w:szCs w:val="20"/>
        </w:rPr>
        <w:t>[97% from September]</w:t>
      </w:r>
      <w:r w:rsidRPr="001C644F">
        <w:rPr>
          <w:rFonts w:ascii="Comic Sans MS" w:hAnsi="Comic Sans MS"/>
          <w:b/>
          <w:sz w:val="20"/>
          <w:szCs w:val="20"/>
        </w:rPr>
        <w:t xml:space="preserve">  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</w:t>
      </w:r>
      <w:r w:rsidRPr="001C644F">
        <w:rPr>
          <w:rFonts w:ascii="Comic Sans MS" w:hAnsi="Comic Sans MS"/>
          <w:b/>
          <w:sz w:val="20"/>
          <w:szCs w:val="20"/>
        </w:rPr>
        <w:t xml:space="preserve">T – </w:t>
      </w:r>
      <w:r w:rsidR="003F6DAB">
        <w:rPr>
          <w:rFonts w:ascii="Comic Sans MS" w:hAnsi="Comic Sans MS"/>
          <w:b/>
          <w:sz w:val="20"/>
          <w:szCs w:val="20"/>
        </w:rPr>
        <w:t>96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[96% from September]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4W – </w:t>
      </w:r>
      <w:r w:rsidR="003F6DAB">
        <w:rPr>
          <w:rFonts w:ascii="Comic Sans MS" w:hAnsi="Comic Sans MS"/>
          <w:b/>
          <w:sz w:val="20"/>
          <w:szCs w:val="20"/>
        </w:rPr>
        <w:t>96</w:t>
      </w:r>
      <w:r w:rsidRPr="001C644F">
        <w:rPr>
          <w:rFonts w:ascii="Comic Sans MS" w:hAnsi="Comic Sans MS"/>
          <w:b/>
          <w:sz w:val="20"/>
          <w:szCs w:val="20"/>
        </w:rPr>
        <w:t xml:space="preserve">% </w:t>
      </w:r>
      <w:r w:rsidR="003F6DAB">
        <w:rPr>
          <w:rFonts w:ascii="Comic Sans MS" w:hAnsi="Comic Sans MS"/>
          <w:b/>
          <w:sz w:val="20"/>
          <w:szCs w:val="20"/>
        </w:rPr>
        <w:t xml:space="preserve">[96% from September] </w:t>
      </w:r>
      <w:r w:rsidRPr="001C644F">
        <w:rPr>
          <w:rFonts w:ascii="Comic Sans MS" w:hAnsi="Comic Sans MS"/>
          <w:b/>
          <w:sz w:val="20"/>
          <w:szCs w:val="20"/>
        </w:rPr>
        <w:t xml:space="preserve">  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5P – </w:t>
      </w:r>
      <w:r w:rsidR="003F6DAB">
        <w:rPr>
          <w:rFonts w:ascii="Comic Sans MS" w:hAnsi="Comic Sans MS"/>
          <w:b/>
          <w:sz w:val="20"/>
          <w:szCs w:val="20"/>
        </w:rPr>
        <w:t>96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[95% from September] </w:t>
      </w:r>
      <w:r w:rsidR="003F6DAB" w:rsidRPr="001C644F">
        <w:rPr>
          <w:rFonts w:ascii="Comic Sans MS" w:hAnsi="Comic Sans MS"/>
          <w:b/>
          <w:sz w:val="20"/>
          <w:szCs w:val="20"/>
        </w:rPr>
        <w:t xml:space="preserve">  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5R – </w:t>
      </w:r>
      <w:r w:rsidR="003F6DAB">
        <w:rPr>
          <w:rFonts w:ascii="Comic Sans MS" w:hAnsi="Comic Sans MS"/>
          <w:b/>
          <w:sz w:val="20"/>
          <w:szCs w:val="20"/>
        </w:rPr>
        <w:t>95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[95% from September] </w:t>
      </w:r>
      <w:r w:rsidR="003F6DAB" w:rsidRPr="001C644F">
        <w:rPr>
          <w:rFonts w:ascii="Comic Sans MS" w:hAnsi="Comic Sans MS"/>
          <w:b/>
          <w:sz w:val="20"/>
          <w:szCs w:val="20"/>
        </w:rPr>
        <w:t xml:space="preserve">  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6J – </w:t>
      </w:r>
      <w:r w:rsidR="003F6DAB">
        <w:rPr>
          <w:rFonts w:ascii="Comic Sans MS" w:hAnsi="Comic Sans MS"/>
          <w:b/>
          <w:sz w:val="20"/>
          <w:szCs w:val="20"/>
        </w:rPr>
        <w:t>98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[97% from September] </w:t>
      </w:r>
      <w:r w:rsidR="003F6DAB" w:rsidRPr="001C644F">
        <w:rPr>
          <w:rFonts w:ascii="Comic Sans MS" w:hAnsi="Comic Sans MS"/>
          <w:b/>
          <w:sz w:val="20"/>
          <w:szCs w:val="20"/>
        </w:rPr>
        <w:t xml:space="preserve">  </w:t>
      </w:r>
    </w:p>
    <w:p w:rsidR="00790553" w:rsidRPr="001C644F" w:rsidRDefault="00790553" w:rsidP="00790553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6P – </w:t>
      </w:r>
      <w:r w:rsidR="003F6DAB">
        <w:rPr>
          <w:rFonts w:ascii="Comic Sans MS" w:hAnsi="Comic Sans MS"/>
          <w:b/>
          <w:sz w:val="20"/>
          <w:szCs w:val="20"/>
        </w:rPr>
        <w:t>93</w:t>
      </w:r>
      <w:r w:rsidRPr="001C644F">
        <w:rPr>
          <w:rFonts w:ascii="Comic Sans MS" w:hAnsi="Comic Sans MS"/>
          <w:b/>
          <w:sz w:val="20"/>
          <w:szCs w:val="20"/>
        </w:rPr>
        <w:t>%</w:t>
      </w:r>
      <w:r w:rsidR="003F6DAB">
        <w:rPr>
          <w:rFonts w:ascii="Comic Sans MS" w:hAnsi="Comic Sans MS"/>
          <w:b/>
          <w:sz w:val="20"/>
          <w:szCs w:val="20"/>
        </w:rPr>
        <w:t xml:space="preserve"> [94% from September] </w:t>
      </w:r>
      <w:r w:rsidR="003F6DAB" w:rsidRPr="001C644F">
        <w:rPr>
          <w:rFonts w:ascii="Comic Sans MS" w:hAnsi="Comic Sans MS"/>
          <w:b/>
          <w:sz w:val="20"/>
          <w:szCs w:val="20"/>
        </w:rPr>
        <w:t xml:space="preserve">  </w:t>
      </w:r>
    </w:p>
    <w:p w:rsidR="0063191D" w:rsidRPr="005D131F" w:rsidRDefault="005D131F" w:rsidP="009107ED">
      <w:pPr>
        <w:rPr>
          <w:rFonts w:ascii="Comic Sans MS" w:hAnsi="Comic Sans MS"/>
          <w:b/>
          <w:sz w:val="24"/>
          <w:szCs w:val="24"/>
        </w:rPr>
      </w:pPr>
      <w:r w:rsidRPr="005D131F">
        <w:rPr>
          <w:rFonts w:ascii="Comic Sans MS" w:hAnsi="Comic Sans MS"/>
          <w:b/>
          <w:sz w:val="24"/>
          <w:szCs w:val="24"/>
        </w:rPr>
        <w:t>Whole school is 95.70%</w:t>
      </w:r>
      <w:r w:rsidR="00AE09D5">
        <w:rPr>
          <w:rFonts w:ascii="Comic Sans MS" w:hAnsi="Comic Sans MS"/>
          <w:b/>
          <w:sz w:val="24"/>
          <w:szCs w:val="24"/>
        </w:rPr>
        <w:t>,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AE09D5">
        <w:rPr>
          <w:rFonts w:ascii="Comic Sans MS" w:hAnsi="Comic Sans MS"/>
          <w:b/>
          <w:sz w:val="24"/>
          <w:szCs w:val="24"/>
        </w:rPr>
        <w:t>just below the target.</w:t>
      </w:r>
    </w:p>
    <w:p w:rsidR="00AE09D5" w:rsidRDefault="00AE09D5" w:rsidP="00D747B8">
      <w:pPr>
        <w:rPr>
          <w:rFonts w:ascii="Comic Sans MS" w:hAnsi="Comic Sans MS"/>
          <w:b/>
          <w:sz w:val="20"/>
          <w:szCs w:val="20"/>
          <w:u w:val="single"/>
        </w:rPr>
      </w:pPr>
    </w:p>
    <w:p w:rsidR="00DE61F0" w:rsidRDefault="00D747B8" w:rsidP="00D747B8">
      <w:pPr>
        <w:rPr>
          <w:rFonts w:ascii="Comic Sans MS" w:hAnsi="Comic Sans MS"/>
          <w:b/>
          <w:sz w:val="20"/>
          <w:szCs w:val="20"/>
          <w:u w:val="single"/>
        </w:rPr>
      </w:pPr>
      <w:r w:rsidRPr="005D131F">
        <w:rPr>
          <w:rFonts w:ascii="Comic Sans MS" w:hAnsi="Comic Sans MS"/>
          <w:b/>
          <w:sz w:val="20"/>
          <w:szCs w:val="20"/>
          <w:u w:val="single"/>
        </w:rPr>
        <w:t>Reminders:</w:t>
      </w:r>
    </w:p>
    <w:p w:rsidR="00D747B8" w:rsidRPr="00DE61F0" w:rsidRDefault="00D747B8" w:rsidP="00D747B8">
      <w:pPr>
        <w:rPr>
          <w:rFonts w:ascii="Comic Sans MS" w:hAnsi="Comic Sans MS"/>
          <w:b/>
          <w:sz w:val="20"/>
          <w:szCs w:val="20"/>
          <w:u w:val="single"/>
        </w:rPr>
      </w:pPr>
      <w:r w:rsidRPr="005D131F">
        <w:rPr>
          <w:rFonts w:ascii="Comic Sans MS" w:hAnsi="Comic Sans MS"/>
          <w:sz w:val="20"/>
          <w:szCs w:val="20"/>
        </w:rPr>
        <w:t>Leave of absence [for a holiday, as an example] is only granted in exceptional circumstances at the discretion of the Headteacher.</w:t>
      </w:r>
    </w:p>
    <w:p w:rsidR="00D747B8" w:rsidRPr="005D131F" w:rsidRDefault="00D747B8" w:rsidP="00D747B8">
      <w:pPr>
        <w:rPr>
          <w:rFonts w:ascii="Comic Sans MS" w:hAnsi="Comic Sans MS"/>
          <w:sz w:val="20"/>
          <w:szCs w:val="20"/>
        </w:rPr>
      </w:pPr>
      <w:r w:rsidRPr="005D131F">
        <w:rPr>
          <w:rFonts w:ascii="Comic Sans MS" w:hAnsi="Comic Sans MS"/>
          <w:sz w:val="20"/>
          <w:szCs w:val="20"/>
        </w:rPr>
        <w:t xml:space="preserve">An ‘exceptional </w:t>
      </w:r>
      <w:r>
        <w:rPr>
          <w:rFonts w:ascii="Comic Sans MS" w:hAnsi="Comic Sans MS"/>
          <w:sz w:val="20"/>
          <w:szCs w:val="20"/>
        </w:rPr>
        <w:t>circumstance</w:t>
      </w:r>
      <w:r w:rsidRPr="005D131F">
        <w:rPr>
          <w:rFonts w:ascii="Comic Sans MS" w:hAnsi="Comic Sans MS"/>
          <w:sz w:val="20"/>
          <w:szCs w:val="20"/>
        </w:rPr>
        <w:t>’ leave of absence form can be collected from the office.</w:t>
      </w:r>
    </w:p>
    <w:p w:rsidR="00D747B8" w:rsidRPr="005D131F" w:rsidRDefault="00D747B8" w:rsidP="00D747B8">
      <w:pPr>
        <w:rPr>
          <w:rFonts w:ascii="Comic Sans MS" w:hAnsi="Comic Sans MS"/>
          <w:sz w:val="20"/>
          <w:szCs w:val="20"/>
        </w:rPr>
      </w:pPr>
      <w:r w:rsidRPr="005D131F">
        <w:rPr>
          <w:rFonts w:ascii="Comic Sans MS" w:hAnsi="Comic Sans MS"/>
          <w:sz w:val="20"/>
          <w:szCs w:val="20"/>
        </w:rPr>
        <w:t xml:space="preserve">Where a request form has not been submitted or has been turned down, absence from school will be logged as unauthorised. </w:t>
      </w:r>
    </w:p>
    <w:p w:rsidR="00D747B8" w:rsidRPr="00DE61F0" w:rsidRDefault="00AE09D5" w:rsidP="00D747B8">
      <w:pPr>
        <w:rPr>
          <w:rFonts w:ascii="Comic Sans MS" w:hAnsi="Comic Sans MS"/>
          <w:b/>
          <w:color w:val="FF0000"/>
          <w:sz w:val="20"/>
          <w:szCs w:val="20"/>
        </w:rPr>
      </w:pPr>
      <w:r w:rsidRPr="00DE61F0">
        <w:rPr>
          <w:rFonts w:ascii="Comic Sans MS" w:hAnsi="Comic Sans MS"/>
          <w:b/>
          <w:color w:val="FF0000"/>
          <w:sz w:val="20"/>
          <w:szCs w:val="20"/>
        </w:rPr>
        <w:t>P</w:t>
      </w:r>
      <w:r w:rsidR="00D747B8" w:rsidRPr="00DE61F0">
        <w:rPr>
          <w:rFonts w:ascii="Comic Sans MS" w:hAnsi="Comic Sans MS"/>
          <w:b/>
          <w:color w:val="FF0000"/>
          <w:sz w:val="20"/>
          <w:szCs w:val="20"/>
        </w:rPr>
        <w:t>lease…</w:t>
      </w:r>
    </w:p>
    <w:p w:rsidR="00D747B8" w:rsidRPr="00DE61F0" w:rsidRDefault="00D747B8" w:rsidP="00D747B8">
      <w:pPr>
        <w:rPr>
          <w:rFonts w:ascii="Comic Sans MS" w:hAnsi="Comic Sans MS"/>
          <w:b/>
          <w:color w:val="FF0000"/>
          <w:sz w:val="20"/>
          <w:szCs w:val="20"/>
        </w:rPr>
      </w:pPr>
      <w:r w:rsidRPr="00DE61F0">
        <w:rPr>
          <w:rFonts w:ascii="Comic Sans MS" w:hAnsi="Comic Sans MS"/>
          <w:b/>
          <w:color w:val="FF0000"/>
          <w:sz w:val="20"/>
          <w:szCs w:val="20"/>
        </w:rPr>
        <w:t xml:space="preserve">-avoid term time holidays if you can. </w:t>
      </w:r>
    </w:p>
    <w:p w:rsidR="00D747B8" w:rsidRPr="00DE61F0" w:rsidRDefault="00D747B8" w:rsidP="009107ED">
      <w:pPr>
        <w:rPr>
          <w:rFonts w:ascii="Comic Sans MS" w:hAnsi="Comic Sans MS"/>
          <w:b/>
          <w:color w:val="FF0000"/>
          <w:sz w:val="20"/>
          <w:szCs w:val="20"/>
        </w:rPr>
      </w:pPr>
      <w:r w:rsidRPr="00DE61F0">
        <w:rPr>
          <w:rFonts w:ascii="Comic Sans MS" w:hAnsi="Comic Sans MS"/>
          <w:b/>
          <w:color w:val="FF0000"/>
          <w:sz w:val="20"/>
          <w:szCs w:val="20"/>
        </w:rPr>
        <w:t>-please inform other family members of the school’s policy on attendance.</w:t>
      </w:r>
    </w:p>
    <w:p w:rsidR="00923A79" w:rsidRPr="005D131F" w:rsidRDefault="00923A79" w:rsidP="009107ED">
      <w:pPr>
        <w:rPr>
          <w:rFonts w:ascii="Comic Sans MS" w:hAnsi="Comic Sans MS"/>
          <w:b/>
          <w:sz w:val="20"/>
          <w:szCs w:val="20"/>
          <w:u w:val="single"/>
        </w:rPr>
      </w:pPr>
      <w:r w:rsidRPr="005D131F">
        <w:rPr>
          <w:rFonts w:ascii="Comic Sans MS" w:hAnsi="Comic Sans MS"/>
          <w:b/>
          <w:sz w:val="20"/>
          <w:szCs w:val="20"/>
          <w:u w:val="single"/>
        </w:rPr>
        <w:t>Other reminders:</w:t>
      </w:r>
    </w:p>
    <w:p w:rsidR="00DE61F0" w:rsidRDefault="009107ED" w:rsidP="009107ED">
      <w:pPr>
        <w:rPr>
          <w:rFonts w:ascii="Comic Sans MS" w:hAnsi="Comic Sans MS"/>
          <w:sz w:val="20"/>
          <w:szCs w:val="20"/>
        </w:rPr>
      </w:pPr>
      <w:r w:rsidRPr="001C644F">
        <w:rPr>
          <w:rFonts w:ascii="Comic Sans MS" w:hAnsi="Comic Sans MS"/>
          <w:sz w:val="20"/>
          <w:szCs w:val="20"/>
        </w:rPr>
        <w:t xml:space="preserve">Please contact </w:t>
      </w:r>
      <w:r w:rsidR="001841D0">
        <w:rPr>
          <w:rFonts w:ascii="Comic Sans MS" w:hAnsi="Comic Sans MS"/>
          <w:sz w:val="20"/>
          <w:szCs w:val="20"/>
        </w:rPr>
        <w:t xml:space="preserve">the </w:t>
      </w:r>
      <w:r w:rsidRPr="001C644F">
        <w:rPr>
          <w:rFonts w:ascii="Comic Sans MS" w:hAnsi="Comic Sans MS"/>
          <w:sz w:val="20"/>
          <w:szCs w:val="20"/>
        </w:rPr>
        <w:t xml:space="preserve">school to report your child’s absence before </w:t>
      </w:r>
      <w:r w:rsidRPr="001C644F">
        <w:rPr>
          <w:rFonts w:ascii="Comic Sans MS" w:hAnsi="Comic Sans MS"/>
          <w:b/>
          <w:sz w:val="20"/>
          <w:szCs w:val="20"/>
        </w:rPr>
        <w:t>8.50</w:t>
      </w:r>
      <w:r w:rsidRPr="001C644F">
        <w:rPr>
          <w:rFonts w:ascii="Comic Sans MS" w:hAnsi="Comic Sans MS"/>
          <w:sz w:val="20"/>
          <w:szCs w:val="20"/>
        </w:rPr>
        <w:t xml:space="preserve"> </w:t>
      </w:r>
    </w:p>
    <w:p w:rsidR="00DE61F0" w:rsidRDefault="00DE61F0" w:rsidP="009107ED">
      <w:pPr>
        <w:rPr>
          <w:rFonts w:ascii="Comic Sans MS" w:hAnsi="Comic Sans MS"/>
          <w:sz w:val="20"/>
          <w:szCs w:val="20"/>
        </w:rPr>
      </w:pPr>
    </w:p>
    <w:p w:rsidR="009107ED" w:rsidRPr="001C644F" w:rsidRDefault="009107ED" w:rsidP="009107ED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sz w:val="20"/>
          <w:szCs w:val="20"/>
        </w:rPr>
        <w:t xml:space="preserve">am. </w:t>
      </w:r>
      <w:r w:rsidRPr="001C644F">
        <w:rPr>
          <w:rFonts w:ascii="Comic Sans MS" w:hAnsi="Comic Sans MS"/>
          <w:b/>
          <w:sz w:val="20"/>
          <w:szCs w:val="20"/>
          <w:u w:val="single"/>
        </w:rPr>
        <w:t>The school office opens at 8.30am to take your calls.</w:t>
      </w:r>
    </w:p>
    <w:p w:rsidR="00DE61F0" w:rsidRDefault="009107ED" w:rsidP="009107ED">
      <w:pPr>
        <w:rPr>
          <w:rFonts w:ascii="Comic Sans MS" w:hAnsi="Comic Sans MS"/>
          <w:b/>
          <w:sz w:val="20"/>
          <w:szCs w:val="20"/>
        </w:rPr>
      </w:pPr>
      <w:r w:rsidRPr="00EB2223">
        <w:rPr>
          <w:rFonts w:ascii="Comic Sans MS" w:hAnsi="Comic Sans MS"/>
          <w:b/>
          <w:sz w:val="20"/>
          <w:szCs w:val="20"/>
        </w:rPr>
        <w:t>Text messages will no longer be accepted for safeguarding reasons.</w:t>
      </w:r>
    </w:p>
    <w:p w:rsidR="009107ED" w:rsidRPr="00DE61F0" w:rsidRDefault="009107ED" w:rsidP="009107ED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sz w:val="20"/>
          <w:szCs w:val="20"/>
        </w:rPr>
        <w:t>If we do not hear from you, your child’s absence will automatically be recorded as unauthorised.</w:t>
      </w:r>
    </w:p>
    <w:p w:rsidR="009107ED" w:rsidRPr="001C644F" w:rsidRDefault="009107ED" w:rsidP="009107ED">
      <w:pPr>
        <w:rPr>
          <w:rFonts w:ascii="Comic Sans MS" w:hAnsi="Comic Sans MS"/>
          <w:sz w:val="20"/>
          <w:szCs w:val="20"/>
        </w:rPr>
      </w:pPr>
      <w:r w:rsidRPr="001C644F">
        <w:rPr>
          <w:rFonts w:ascii="Comic Sans MS" w:hAnsi="Comic Sans MS"/>
          <w:sz w:val="20"/>
          <w:szCs w:val="20"/>
        </w:rPr>
        <w:t xml:space="preserve">The </w:t>
      </w:r>
      <w:r w:rsidRPr="001C644F">
        <w:rPr>
          <w:rFonts w:ascii="Comic Sans MS" w:hAnsi="Comic Sans MS"/>
          <w:b/>
          <w:sz w:val="20"/>
          <w:szCs w:val="20"/>
          <w:u w:val="single"/>
        </w:rPr>
        <w:t>Education Welfare Officer</w:t>
      </w:r>
      <w:r w:rsidRPr="001C644F">
        <w:rPr>
          <w:rFonts w:ascii="Comic Sans MS" w:hAnsi="Comic Sans MS"/>
          <w:sz w:val="20"/>
          <w:szCs w:val="20"/>
        </w:rPr>
        <w:t xml:space="preserve"> works closely with the school to improve attendance.</w:t>
      </w:r>
      <w:r w:rsidR="00AA3508">
        <w:rPr>
          <w:rFonts w:ascii="Comic Sans MS" w:hAnsi="Comic Sans MS"/>
          <w:sz w:val="20"/>
          <w:szCs w:val="20"/>
        </w:rPr>
        <w:t xml:space="preserve"> </w:t>
      </w:r>
    </w:p>
    <w:p w:rsidR="009107ED" w:rsidRPr="001C644F" w:rsidRDefault="009107ED" w:rsidP="009107ED">
      <w:pPr>
        <w:rPr>
          <w:rFonts w:ascii="Comic Sans MS" w:hAnsi="Comic Sans MS"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  <w:u w:val="single"/>
        </w:rPr>
        <w:t>Medical appointments</w:t>
      </w:r>
      <w:r w:rsidRPr="001C644F">
        <w:rPr>
          <w:rFonts w:ascii="Comic Sans MS" w:hAnsi="Comic Sans MS"/>
          <w:sz w:val="20"/>
          <w:szCs w:val="20"/>
        </w:rPr>
        <w:t xml:space="preserve"> </w:t>
      </w:r>
      <w:r w:rsidR="00AE09D5">
        <w:rPr>
          <w:rFonts w:ascii="Comic Sans MS" w:hAnsi="Comic Sans MS"/>
          <w:sz w:val="20"/>
          <w:szCs w:val="20"/>
        </w:rPr>
        <w:t xml:space="preserve">The good news is that medical appointments </w:t>
      </w:r>
      <w:r w:rsidRPr="001C644F">
        <w:rPr>
          <w:rFonts w:ascii="Comic Sans MS" w:hAnsi="Comic Sans MS"/>
          <w:sz w:val="20"/>
          <w:szCs w:val="20"/>
        </w:rPr>
        <w:t xml:space="preserve">can be made within school time, in between registrations </w:t>
      </w:r>
      <w:r w:rsidR="00AA3508">
        <w:rPr>
          <w:rFonts w:ascii="Comic Sans MS" w:hAnsi="Comic Sans MS"/>
          <w:sz w:val="20"/>
          <w:szCs w:val="20"/>
        </w:rPr>
        <w:t xml:space="preserve">preferably </w:t>
      </w:r>
      <w:r w:rsidRPr="001C644F">
        <w:rPr>
          <w:rFonts w:ascii="Comic Sans MS" w:hAnsi="Comic Sans MS"/>
          <w:sz w:val="20"/>
          <w:szCs w:val="20"/>
        </w:rPr>
        <w:t>[after 9.15 and after 1.20] in order to help your child’s attendance remain good.</w:t>
      </w:r>
    </w:p>
    <w:p w:rsidR="00F41912" w:rsidRPr="00AA3508" w:rsidRDefault="009107ED" w:rsidP="00AA3508">
      <w:pPr>
        <w:rPr>
          <w:rFonts w:ascii="Comic Sans MS" w:hAnsi="Comic Sans MS"/>
          <w:sz w:val="20"/>
          <w:szCs w:val="20"/>
        </w:rPr>
      </w:pPr>
      <w:r w:rsidRPr="001C644F">
        <w:rPr>
          <w:rFonts w:ascii="Comic Sans MS" w:hAnsi="Comic Sans MS"/>
          <w:sz w:val="20"/>
          <w:szCs w:val="20"/>
        </w:rPr>
        <w:t>In order to highlight the importance of good attandance to the children, the best attending class each week will get to si</w:t>
      </w:r>
      <w:r w:rsidR="00F2128A">
        <w:rPr>
          <w:rFonts w:ascii="Comic Sans MS" w:hAnsi="Comic Sans MS"/>
          <w:sz w:val="20"/>
          <w:szCs w:val="20"/>
        </w:rPr>
        <w:t xml:space="preserve">t on the benches in assembly. A special </w:t>
      </w:r>
      <w:r w:rsidR="00F2128A">
        <w:rPr>
          <w:rFonts w:ascii="Comic Sans MS" w:hAnsi="Comic Sans MS"/>
          <w:sz w:val="20"/>
          <w:szCs w:val="20"/>
        </w:rPr>
        <w:lastRenderedPageBreak/>
        <w:t>assembly is also</w:t>
      </w:r>
      <w:r w:rsidRPr="001C644F">
        <w:rPr>
          <w:rFonts w:ascii="Comic Sans MS" w:hAnsi="Comic Sans MS"/>
          <w:sz w:val="20"/>
          <w:szCs w:val="20"/>
        </w:rPr>
        <w:t xml:space="preserve"> h</w:t>
      </w:r>
      <w:r w:rsidR="00F2128A">
        <w:rPr>
          <w:rFonts w:ascii="Comic Sans MS" w:hAnsi="Comic Sans MS"/>
          <w:sz w:val="20"/>
          <w:szCs w:val="20"/>
        </w:rPr>
        <w:t xml:space="preserve">eld each half term when awards are </w:t>
      </w:r>
      <w:r w:rsidRPr="001C644F">
        <w:rPr>
          <w:rFonts w:ascii="Comic Sans MS" w:hAnsi="Comic Sans MS"/>
          <w:sz w:val="20"/>
          <w:szCs w:val="20"/>
        </w:rPr>
        <w:t xml:space="preserve">given for </w:t>
      </w:r>
      <w:r w:rsidR="00F2128A">
        <w:rPr>
          <w:rFonts w:ascii="Comic Sans MS" w:hAnsi="Comic Sans MS"/>
          <w:sz w:val="20"/>
          <w:szCs w:val="20"/>
        </w:rPr>
        <w:t xml:space="preserve">out </w:t>
      </w:r>
      <w:r w:rsidRPr="001C644F">
        <w:rPr>
          <w:rFonts w:ascii="Comic Sans MS" w:hAnsi="Comic Sans MS"/>
          <w:sz w:val="20"/>
          <w:szCs w:val="20"/>
        </w:rPr>
        <w:t>good attendance.</w:t>
      </w:r>
    </w:p>
    <w:p w:rsidR="00FE28B0" w:rsidRPr="00FE28B0" w:rsidRDefault="00FE28B0" w:rsidP="009F4DB3">
      <w:pPr>
        <w:rPr>
          <w:rFonts w:ascii="Comic Sans MS" w:hAnsi="Comic Sans MS"/>
          <w:color w:val="FF0000"/>
          <w:sz w:val="16"/>
          <w:szCs w:val="16"/>
        </w:rPr>
      </w:pPr>
      <w:r w:rsidRPr="0063191D">
        <w:rPr>
          <w:rFonts w:ascii="Comic Sans MS" w:hAnsi="Comic Sans MS"/>
          <w:color w:val="FF0000"/>
          <w:sz w:val="16"/>
          <w:szCs w:val="16"/>
        </w:rPr>
        <w:t>Children celebrating good attendance</w:t>
      </w:r>
      <w:r>
        <w:rPr>
          <w:rFonts w:ascii="Comic Sans MS" w:hAnsi="Comic Sans MS"/>
          <w:color w:val="FF0000"/>
          <w:sz w:val="16"/>
          <w:szCs w:val="16"/>
        </w:rPr>
        <w:t>!</w:t>
      </w:r>
      <w:r w:rsidRPr="0063191D">
        <w:rPr>
          <w:rFonts w:ascii="Comic Sans MS" w:hAnsi="Comic Sans MS"/>
          <w:b/>
          <w:noProof/>
          <w:color w:val="FF0000"/>
          <w:sz w:val="28"/>
          <w:szCs w:val="28"/>
          <w:u w:val="single"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1998345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19" name="Picture 19" descr="U:\School photos\2017-2018\Summer\Attendance Assembly May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chool photos\2017-2018\Summer\Attendance Assembly May\IMG_0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191D">
        <w:rPr>
          <w:rFonts w:ascii="Comic Sans MS" w:hAnsi="Comic Sans MS"/>
          <w:b/>
          <w:noProof/>
          <w:color w:val="00B050"/>
          <w:sz w:val="28"/>
          <w:szCs w:val="28"/>
          <w:u w:val="single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5E5CA75C" wp14:editId="238D55C1">
            <wp:simplePos x="0" y="0"/>
            <wp:positionH relativeFrom="column">
              <wp:posOffset>0</wp:posOffset>
            </wp:positionH>
            <wp:positionV relativeFrom="paragraph">
              <wp:posOffset>294640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20" name="Picture 20" descr="U:\School photos\2017-2018\Summer\Attendance Assembly May\IMG_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chool photos\2017-2018\Summer\Attendance Assembly May\IMG_07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8B0" w:rsidRDefault="00FE28B0" w:rsidP="009F4DB3">
      <w:pPr>
        <w:rPr>
          <w:rFonts w:ascii="Comic Sans MS" w:hAnsi="Comic Sans MS"/>
          <w:b/>
          <w:sz w:val="20"/>
          <w:szCs w:val="20"/>
        </w:rPr>
      </w:pPr>
    </w:p>
    <w:p w:rsidR="00FE28B0" w:rsidRDefault="00F41912" w:rsidP="00DB5174">
      <w:pPr>
        <w:rPr>
          <w:rFonts w:ascii="Comic Sans MS" w:hAnsi="Comic Sans MS"/>
          <w:b/>
          <w:sz w:val="20"/>
          <w:szCs w:val="20"/>
        </w:rPr>
      </w:pPr>
      <w:r w:rsidRPr="001C644F">
        <w:rPr>
          <w:rFonts w:ascii="Comic Sans MS" w:hAnsi="Comic Sans MS"/>
          <w:b/>
          <w:sz w:val="20"/>
          <w:szCs w:val="20"/>
        </w:rPr>
        <w:t xml:space="preserve">If you need support in trying to improve your child’s attendance then maybe we can help. Pop in or give us a call on 22551. Miss. Emma Mellor will be available most of the time. </w:t>
      </w:r>
    </w:p>
    <w:p w:rsid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>Royal Wedding Celebrations</w:t>
      </w:r>
    </w:p>
    <w:p w:rsid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noProof/>
          <w:lang w:val="en-GB" w:eastAsia="en-GB"/>
        </w:rPr>
        <w:drawing>
          <wp:inline distT="0" distB="0" distL="0" distR="0" wp14:anchorId="1F9CC259" wp14:editId="70D1A698">
            <wp:extent cx="2133600" cy="1200871"/>
            <wp:effectExtent l="0" t="0" r="0" b="0"/>
            <wp:docPr id="2" name="Picture 2" descr="Image result for meghan and ha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eghan and har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D5" w:rsidRPr="00AF0B8A" w:rsidRDefault="00AE09D5" w:rsidP="00AE09D5">
      <w:pPr>
        <w:rPr>
          <w:rFonts w:ascii="Comic Sans MS" w:hAnsi="Comic Sans MS"/>
          <w:b/>
          <w:color w:val="C00000"/>
          <w:sz w:val="22"/>
        </w:rPr>
      </w:pPr>
      <w:r w:rsidRPr="00AF0B8A">
        <w:rPr>
          <w:rFonts w:ascii="Comic Sans MS" w:hAnsi="Comic Sans MS"/>
          <w:b/>
          <w:color w:val="C00000"/>
          <w:sz w:val="22"/>
        </w:rPr>
        <w:t>We joined in with the celebrations, in our ow</w:t>
      </w:r>
      <w:r>
        <w:rPr>
          <w:rFonts w:ascii="Comic Sans MS" w:hAnsi="Comic Sans MS"/>
          <w:b/>
          <w:color w:val="C00000"/>
          <w:sz w:val="22"/>
        </w:rPr>
        <w:t xml:space="preserve">n way as you can see from the pictures. Thankfully, it was a sunny day and we could picnic outside. </w:t>
      </w:r>
      <w:r w:rsidRPr="00AF0B8A">
        <w:rPr>
          <w:rFonts w:ascii="Comic Sans MS" w:hAnsi="Comic Sans MS"/>
          <w:b/>
          <w:color w:val="C00000"/>
          <w:sz w:val="22"/>
        </w:rPr>
        <w:t xml:space="preserve"> </w:t>
      </w:r>
    </w:p>
    <w:p w:rsidR="00AE09D5" w:rsidRDefault="00AE09D5" w:rsidP="00DB5174">
      <w:pPr>
        <w:rPr>
          <w:rFonts w:ascii="Comic Sans MS" w:hAnsi="Comic Sans MS"/>
          <w:b/>
          <w:color w:val="C00000"/>
          <w:sz w:val="32"/>
          <w:szCs w:val="32"/>
        </w:rPr>
      </w:pPr>
    </w:p>
    <w:p w:rsid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  <w:r w:rsidRPr="00AF0B8A">
        <w:rPr>
          <w:rFonts w:ascii="Comic Sans MS" w:hAnsi="Comic Sans MS"/>
          <w:b/>
          <w:noProof/>
          <w:color w:val="C00000"/>
          <w:sz w:val="32"/>
          <w:szCs w:val="32"/>
          <w:lang w:val="en-GB" w:eastAsia="en-GB"/>
        </w:rPr>
        <w:drawing>
          <wp:inline distT="0" distB="0" distL="0" distR="0">
            <wp:extent cx="2133364" cy="1495425"/>
            <wp:effectExtent l="0" t="0" r="635" b="0"/>
            <wp:docPr id="21" name="Picture 21" descr="U:\School photos\2017-2018\Summer\Royal wedding dinner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chool photos\2017-2018\Summer\Royal wedding dinner\IMG_1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96" cy="14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  <w:r w:rsidRPr="00AF0B8A">
        <w:rPr>
          <w:rFonts w:ascii="Comic Sans MS" w:hAnsi="Comic Sans MS"/>
          <w:b/>
          <w:noProof/>
          <w:color w:val="C00000"/>
          <w:sz w:val="32"/>
          <w:szCs w:val="32"/>
          <w:lang w:val="en-GB" w:eastAsia="en-GB"/>
        </w:rPr>
        <w:drawing>
          <wp:inline distT="0" distB="0" distL="0" distR="0">
            <wp:extent cx="2133364" cy="1504950"/>
            <wp:effectExtent l="0" t="0" r="635" b="0"/>
            <wp:docPr id="22" name="Picture 22" descr="U:\School photos\2017-2018\Summer\Royal wedding dinner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chool photos\2017-2018\Summer\Royal wedding dinner\IMG_10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94" cy="150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  <w:r w:rsidRPr="00AF0B8A">
        <w:rPr>
          <w:rFonts w:ascii="Comic Sans MS" w:hAnsi="Comic Sans MS"/>
          <w:b/>
          <w:noProof/>
          <w:color w:val="C00000"/>
          <w:sz w:val="32"/>
          <w:szCs w:val="32"/>
          <w:lang w:val="en-GB" w:eastAsia="en-GB"/>
        </w:rPr>
        <w:drawing>
          <wp:inline distT="0" distB="0" distL="0" distR="0">
            <wp:extent cx="2133364" cy="1495425"/>
            <wp:effectExtent l="0" t="0" r="635" b="0"/>
            <wp:docPr id="23" name="Picture 23" descr="U:\School photos\2017-2018\Summer\Royal wedding dinner\IMG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School photos\2017-2018\Summer\Royal wedding dinner\IMG_10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96" cy="149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  <w:r w:rsidRPr="00AF0B8A">
        <w:rPr>
          <w:rFonts w:ascii="Comic Sans MS" w:hAnsi="Comic Sans MS"/>
          <w:b/>
          <w:noProof/>
          <w:color w:val="C00000"/>
          <w:sz w:val="32"/>
          <w:szCs w:val="32"/>
          <w:lang w:val="en-GB" w:eastAsia="en-GB"/>
        </w:rPr>
        <w:drawing>
          <wp:inline distT="0" distB="0" distL="0" distR="0">
            <wp:extent cx="2133364" cy="1428750"/>
            <wp:effectExtent l="0" t="0" r="635" b="0"/>
            <wp:docPr id="26" name="Picture 26" descr="U:\School photos\2017-2018\Summer\Royal wedding dinner\IMG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School photos\2017-2018\Summer\Royal wedding dinner\IMG_10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96" cy="142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D5" w:rsidRDefault="00AE09D5" w:rsidP="00AF0B8A">
      <w:pPr>
        <w:spacing w:after="120"/>
        <w:rPr>
          <w:rFonts w:ascii="Comic Sans MS" w:hAnsi="Comic Sans MS"/>
          <w:b/>
          <w:color w:val="C00000"/>
          <w:sz w:val="36"/>
          <w:szCs w:val="36"/>
          <w:u w:val="single"/>
        </w:rPr>
      </w:pPr>
      <w:r w:rsidRPr="00AE09D5">
        <w:rPr>
          <w:rFonts w:ascii="Comic Sans MS" w:hAnsi="Comic Sans MS"/>
          <w:b/>
          <w:noProof/>
          <w:color w:val="C00000"/>
          <w:sz w:val="36"/>
          <w:szCs w:val="36"/>
          <w:u w:val="single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1" name="Picture 1" descr="U:\School photos\2017-2018\Summer\Royal wedding dinner\IMG_1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chool photos\2017-2018\Summer\Royal wedding dinner\IMG_10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9D5" w:rsidRDefault="00AE09D5" w:rsidP="00AF0B8A">
      <w:pPr>
        <w:spacing w:after="120"/>
        <w:rPr>
          <w:rFonts w:ascii="Comic Sans MS" w:hAnsi="Comic Sans MS"/>
          <w:b/>
          <w:color w:val="C00000"/>
          <w:sz w:val="36"/>
          <w:szCs w:val="36"/>
          <w:u w:val="single"/>
        </w:rPr>
      </w:pPr>
    </w:p>
    <w:p w:rsidR="00AF0B8A" w:rsidRPr="0073322E" w:rsidRDefault="00AF0B8A" w:rsidP="00AF0B8A">
      <w:pPr>
        <w:spacing w:after="120"/>
        <w:rPr>
          <w:rFonts w:ascii="Comic Sans MS" w:hAnsi="Comic Sans MS"/>
          <w:b/>
          <w:color w:val="C00000"/>
          <w:sz w:val="36"/>
          <w:szCs w:val="36"/>
          <w:u w:val="single"/>
        </w:rPr>
      </w:pPr>
      <w:r w:rsidRPr="0073322E">
        <w:rPr>
          <w:rFonts w:ascii="Comic Sans MS" w:hAnsi="Comic Sans MS"/>
          <w:b/>
          <w:color w:val="C00000"/>
          <w:sz w:val="36"/>
          <w:szCs w:val="36"/>
          <w:u w:val="single"/>
        </w:rPr>
        <w:lastRenderedPageBreak/>
        <w:t>Stop Press</w:t>
      </w:r>
    </w:p>
    <w:p w:rsidR="00B27BDD" w:rsidRDefault="0073322E" w:rsidP="00AF0B8A">
      <w:pPr>
        <w:rPr>
          <w:rFonts w:ascii="Comic Sans MS" w:hAnsi="Comic Sans MS"/>
          <w:b/>
          <w:color w:val="C00000"/>
          <w:sz w:val="32"/>
          <w:szCs w:val="32"/>
        </w:rPr>
      </w:pPr>
      <w:r>
        <w:rPr>
          <w:rFonts w:ascii="Comic Sans MS" w:hAnsi="Comic Sans MS"/>
          <w:b/>
          <w:color w:val="C00000"/>
          <w:sz w:val="32"/>
          <w:szCs w:val="32"/>
        </w:rPr>
        <w:t>HMI VISIT</w:t>
      </w:r>
    </w:p>
    <w:p w:rsidR="00B27BDD" w:rsidRPr="005D131F" w:rsidRDefault="00B27BDD" w:rsidP="00AF0B8A">
      <w:p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Please see below, the main points from our latest HMI inspection. The full document can be read on our website.</w:t>
      </w:r>
    </w:p>
    <w:p w:rsidR="0073322E" w:rsidRPr="005D131F" w:rsidRDefault="0073322E" w:rsidP="00AF0B8A">
      <w:p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It was recognised that</w:t>
      </w:r>
    </w:p>
    <w:p w:rsidR="0073322E" w:rsidRPr="005D131F" w:rsidRDefault="0073322E" w:rsidP="0073322E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leaders work tirelessly to improve the school.</w:t>
      </w:r>
    </w:p>
    <w:p w:rsidR="0073322E" w:rsidRPr="005D131F" w:rsidRDefault="0073322E" w:rsidP="0073322E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there is a clear sense of positivity among the school community</w:t>
      </w:r>
    </w:p>
    <w:p w:rsidR="0073322E" w:rsidRPr="005D131F" w:rsidRDefault="0073322E" w:rsidP="0073322E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teachers give the pupils challenging work</w:t>
      </w:r>
    </w:p>
    <w:p w:rsidR="0073322E" w:rsidRPr="005D131F" w:rsidRDefault="0073322E" w:rsidP="0073322E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pupils make fast progress overall</w:t>
      </w:r>
    </w:p>
    <w:p w:rsidR="0073322E" w:rsidRPr="005D131F" w:rsidRDefault="0073322E" w:rsidP="0073322E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attainment of pupils is rising</w:t>
      </w:r>
    </w:p>
    <w:p w:rsidR="0073322E" w:rsidRPr="005D131F" w:rsidRDefault="0073322E" w:rsidP="0073322E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pupils are moved on quickly to learn new things</w:t>
      </w:r>
    </w:p>
    <w:p w:rsidR="0073322E" w:rsidRPr="00FE28B0" w:rsidRDefault="0073322E" w:rsidP="00AF0B8A">
      <w:pPr>
        <w:pStyle w:val="ListParagraph"/>
        <w:numPr>
          <w:ilvl w:val="0"/>
          <w:numId w:val="14"/>
        </w:numPr>
        <w:rPr>
          <w:rFonts w:ascii="Comic Sans MS" w:hAnsi="Comic Sans MS"/>
          <w:b/>
          <w:color w:val="C00000"/>
          <w:sz w:val="28"/>
          <w:szCs w:val="28"/>
        </w:rPr>
      </w:pPr>
      <w:r w:rsidRPr="005D131F">
        <w:rPr>
          <w:rFonts w:ascii="Comic Sans MS" w:hAnsi="Comic Sans MS"/>
          <w:b/>
          <w:color w:val="C00000"/>
          <w:sz w:val="28"/>
          <w:szCs w:val="28"/>
        </w:rPr>
        <w:t>pupils make good gains in their phonic knowledge</w:t>
      </w:r>
    </w:p>
    <w:p w:rsidR="00B27BDD" w:rsidRDefault="00B27BDD" w:rsidP="00AF0B8A">
      <w:pPr>
        <w:rPr>
          <w:rFonts w:ascii="Comic Sans MS" w:hAnsi="Comic Sans MS"/>
          <w:b/>
          <w:color w:val="C00000"/>
          <w:sz w:val="24"/>
          <w:szCs w:val="24"/>
        </w:rPr>
      </w:pPr>
      <w:r w:rsidRPr="0073322E">
        <w:rPr>
          <w:rFonts w:ascii="Comic Sans MS" w:hAnsi="Comic Sans MS"/>
          <w:b/>
          <w:color w:val="C00000"/>
          <w:sz w:val="24"/>
          <w:szCs w:val="24"/>
        </w:rPr>
        <w:t>T</w:t>
      </w:r>
      <w:r w:rsidR="0073322E">
        <w:rPr>
          <w:rFonts w:ascii="Comic Sans MS" w:hAnsi="Comic Sans MS"/>
          <w:b/>
          <w:color w:val="C00000"/>
          <w:sz w:val="24"/>
          <w:szCs w:val="24"/>
        </w:rPr>
        <w:t>hank you to everyone for your support and thank you to the staff and pupils for all their hard work!</w:t>
      </w:r>
    </w:p>
    <w:p w:rsidR="00FE28B0" w:rsidRDefault="00FE28B0" w:rsidP="00AF0B8A">
      <w:pPr>
        <w:rPr>
          <w:rFonts w:ascii="Comic Sans MS" w:hAnsi="Comic Sans MS"/>
          <w:b/>
          <w:color w:val="C00000"/>
          <w:sz w:val="24"/>
          <w:szCs w:val="24"/>
        </w:rPr>
      </w:pPr>
    </w:p>
    <w:p w:rsidR="00FE28B0" w:rsidRDefault="00FE28B0" w:rsidP="00AF0B8A">
      <w:pPr>
        <w:rPr>
          <w:rFonts w:ascii="Comic Sans MS" w:hAnsi="Comic Sans MS"/>
          <w:b/>
          <w:color w:val="C00000"/>
          <w:sz w:val="24"/>
          <w:szCs w:val="24"/>
        </w:rPr>
      </w:pPr>
    </w:p>
    <w:p w:rsidR="00FE28B0" w:rsidRDefault="00FE28B0" w:rsidP="00AF0B8A">
      <w:pPr>
        <w:rPr>
          <w:rFonts w:ascii="Comic Sans MS" w:hAnsi="Comic Sans MS"/>
          <w:b/>
          <w:color w:val="C00000"/>
          <w:sz w:val="24"/>
          <w:szCs w:val="24"/>
        </w:rPr>
      </w:pPr>
    </w:p>
    <w:p w:rsidR="00FE28B0" w:rsidRDefault="00FE28B0" w:rsidP="00AF0B8A">
      <w:pPr>
        <w:rPr>
          <w:rFonts w:ascii="Comic Sans MS" w:hAnsi="Comic Sans MS"/>
          <w:b/>
          <w:color w:val="C00000"/>
          <w:sz w:val="24"/>
          <w:szCs w:val="24"/>
        </w:rPr>
      </w:pPr>
    </w:p>
    <w:p w:rsidR="00FE28B0" w:rsidRPr="0073322E" w:rsidRDefault="00FE28B0" w:rsidP="00AF0B8A">
      <w:pPr>
        <w:rPr>
          <w:rFonts w:ascii="Comic Sans MS" w:hAnsi="Comic Sans MS"/>
          <w:b/>
          <w:color w:val="C00000"/>
          <w:sz w:val="24"/>
          <w:szCs w:val="24"/>
        </w:rPr>
      </w:pPr>
    </w:p>
    <w:p w:rsidR="00B27BDD" w:rsidRDefault="00B27BDD" w:rsidP="00AF0B8A">
      <w:pPr>
        <w:rPr>
          <w:rFonts w:ascii="Comic Sans MS" w:hAnsi="Comic Sans MS"/>
          <w:b/>
          <w:color w:val="C00000"/>
          <w:sz w:val="32"/>
          <w:szCs w:val="32"/>
        </w:rPr>
      </w:pPr>
    </w:p>
    <w:p w:rsidR="00AF0B8A" w:rsidRPr="00AF0B8A" w:rsidRDefault="00AF0B8A" w:rsidP="00DB5174">
      <w:pPr>
        <w:rPr>
          <w:rFonts w:ascii="Comic Sans MS" w:hAnsi="Comic Sans MS"/>
          <w:b/>
          <w:color w:val="C00000"/>
          <w:sz w:val="32"/>
          <w:szCs w:val="32"/>
        </w:rPr>
      </w:pPr>
    </w:p>
    <w:sectPr w:rsidR="00AF0B8A" w:rsidRPr="00AF0B8A" w:rsidSect="001F293D">
      <w:type w:val="continuous"/>
      <w:pgSz w:w="12240" w:h="15840" w:code="1"/>
      <w:pgMar w:top="720" w:right="576" w:bottom="720" w:left="576" w:header="360" w:footer="720" w:gutter="0"/>
      <w:cols w:num="3"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EBC" w:rsidRDefault="00711EBC">
      <w:pPr>
        <w:spacing w:after="0"/>
      </w:pPr>
      <w:r>
        <w:separator/>
      </w:r>
    </w:p>
    <w:p w:rsidR="00711EBC" w:rsidRDefault="00711EBC"/>
    <w:p w:rsidR="00711EBC" w:rsidRDefault="00711EBC"/>
  </w:endnote>
  <w:endnote w:type="continuationSeparator" w:id="0">
    <w:p w:rsidR="00711EBC" w:rsidRDefault="00711EBC">
      <w:pPr>
        <w:spacing w:after="0"/>
      </w:pPr>
      <w:r>
        <w:continuationSeparator/>
      </w:r>
    </w:p>
    <w:p w:rsidR="00711EBC" w:rsidRDefault="00711EBC"/>
    <w:p w:rsidR="00711EBC" w:rsidRDefault="00711E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EBC" w:rsidRDefault="00711EBC">
      <w:pPr>
        <w:spacing w:after="0"/>
      </w:pPr>
      <w:r>
        <w:separator/>
      </w:r>
    </w:p>
    <w:p w:rsidR="00711EBC" w:rsidRDefault="00711EBC"/>
    <w:p w:rsidR="00711EBC" w:rsidRDefault="00711EBC"/>
  </w:footnote>
  <w:footnote w:type="continuationSeparator" w:id="0">
    <w:p w:rsidR="00711EBC" w:rsidRDefault="00711EBC">
      <w:pPr>
        <w:spacing w:after="0"/>
      </w:pPr>
      <w:r>
        <w:continuationSeparator/>
      </w:r>
    </w:p>
    <w:p w:rsidR="00711EBC" w:rsidRDefault="00711EBC"/>
    <w:p w:rsidR="00711EBC" w:rsidRDefault="00711EB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27057A" w:rsidP="00AF6493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62257">
                <w:rPr>
                  <w:lang w:val="en-GB"/>
                </w:rPr>
                <w:t>FEJS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562257">
                <w:rPr>
                  <w:lang w:val="en-GB"/>
                </w:rPr>
                <w:t>NEWSLETTER</w:t>
              </w:r>
            </w:sdtContent>
          </w:sdt>
          <w:r w:rsidR="00797CD0">
            <w:t xml:space="preserve"> |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27057A">
            <w:rPr>
              <w:rStyle w:val="PageNumber"/>
              <w:noProof/>
            </w:rPr>
            <w:t>3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797CD0">
    <w:pPr>
      <w:pStyle w:val="NoSpacing"/>
      <w:ind w:left="-218"/>
    </w:pPr>
    <w:r>
      <w:rPr>
        <w:lang w:val="en-GB" w:eastAsia="en-GB"/>
      </w:rPr>
      <mc:AlternateContent>
        <mc:Choice Requires="wps">
          <w:drawing>
            <wp:inline distT="0" distB="0" distL="0" distR="0" wp14:anchorId="620FEE72" wp14:editId="183B8061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w14:anchorId="63F83583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746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</w:tblGrid>
    <w:tr w:rsidR="00AF6493" w:rsidTr="00AF6493">
      <w:trPr>
        <w:cantSplit/>
      </w:trPr>
      <w:tc>
        <w:tcPr>
          <w:tcW w:w="5746" w:type="dxa"/>
          <w:vAlign w:val="bottom"/>
        </w:tcPr>
        <w:p w:rsidR="00AF6493" w:rsidRDefault="0027057A">
          <w:pPr>
            <w:pStyle w:val="Header"/>
          </w:pPr>
          <w:sdt>
            <w:sdtPr>
              <w:alias w:val="Title"/>
              <w:tag w:val="Titl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AF6493">
                <w:rPr>
                  <w:lang w:val="en-GB"/>
                </w:rPr>
                <w:t>FEJS</w:t>
              </w:r>
            </w:sdtContent>
          </w:sdt>
          <w:r w:rsidR="00AF6493">
            <w:t xml:space="preserve"> </w:t>
          </w:r>
          <w:sdt>
            <w:sdtPr>
              <w:alias w:val="Subtitle"/>
              <w:tag w:val="Subtitle"/>
              <w:id w:val="122617347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AF6493">
                <w:rPr>
                  <w:lang w:val="en-GB"/>
                </w:rPr>
                <w:t>NEWSLETTER</w:t>
              </w:r>
            </w:sdtContent>
          </w:sdt>
        </w:p>
      </w:tc>
    </w:tr>
  </w:tbl>
  <w:p w:rsidR="0001065E" w:rsidRDefault="00AF6493">
    <w:pPr>
      <w:pStyle w:val="NoSpacing"/>
    </w:pPr>
    <w:r>
      <w:t xml:space="preserve">                        </w:t>
    </w:r>
    <w:r w:rsidR="00D5763A"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4804B8C"/>
    <w:multiLevelType w:val="hybridMultilevel"/>
    <w:tmpl w:val="DF6E0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D30CE"/>
    <w:multiLevelType w:val="hybridMultilevel"/>
    <w:tmpl w:val="2E283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F25360"/>
    <w:multiLevelType w:val="hybridMultilevel"/>
    <w:tmpl w:val="6868D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003D60"/>
    <w:multiLevelType w:val="multilevel"/>
    <w:tmpl w:val="7728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CA789A"/>
    <w:multiLevelType w:val="multilevel"/>
    <w:tmpl w:val="0432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B0C3136"/>
    <w:multiLevelType w:val="hybridMultilevel"/>
    <w:tmpl w:val="48F07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4660BB"/>
    <w:multiLevelType w:val="hybridMultilevel"/>
    <w:tmpl w:val="3FF88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10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defaultTabStop w:val="720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BC"/>
    <w:rsid w:val="000015E6"/>
    <w:rsid w:val="00002270"/>
    <w:rsid w:val="0001065E"/>
    <w:rsid w:val="00013114"/>
    <w:rsid w:val="00017B00"/>
    <w:rsid w:val="00024F0E"/>
    <w:rsid w:val="00031ECE"/>
    <w:rsid w:val="00034E2D"/>
    <w:rsid w:val="000551FA"/>
    <w:rsid w:val="00062304"/>
    <w:rsid w:val="000678F9"/>
    <w:rsid w:val="00087E01"/>
    <w:rsid w:val="00095321"/>
    <w:rsid w:val="000A4673"/>
    <w:rsid w:val="000A78B7"/>
    <w:rsid w:val="000D3B9B"/>
    <w:rsid w:val="000F546E"/>
    <w:rsid w:val="000F6FE7"/>
    <w:rsid w:val="00174590"/>
    <w:rsid w:val="001841D0"/>
    <w:rsid w:val="001C644F"/>
    <w:rsid w:val="001F293D"/>
    <w:rsid w:val="00251955"/>
    <w:rsid w:val="002626A4"/>
    <w:rsid w:val="0027057A"/>
    <w:rsid w:val="00275DDE"/>
    <w:rsid w:val="0028561B"/>
    <w:rsid w:val="00295A56"/>
    <w:rsid w:val="002A6D56"/>
    <w:rsid w:val="002A7614"/>
    <w:rsid w:val="002D4627"/>
    <w:rsid w:val="002D6BD5"/>
    <w:rsid w:val="002E29F5"/>
    <w:rsid w:val="003109BA"/>
    <w:rsid w:val="003117DA"/>
    <w:rsid w:val="003227C8"/>
    <w:rsid w:val="00322AA7"/>
    <w:rsid w:val="00341E6F"/>
    <w:rsid w:val="00343246"/>
    <w:rsid w:val="00361C2D"/>
    <w:rsid w:val="00372C5E"/>
    <w:rsid w:val="00375DDE"/>
    <w:rsid w:val="00385CD9"/>
    <w:rsid w:val="003A2CE6"/>
    <w:rsid w:val="003D254F"/>
    <w:rsid w:val="003D4445"/>
    <w:rsid w:val="003D5623"/>
    <w:rsid w:val="003E769E"/>
    <w:rsid w:val="003F6DAB"/>
    <w:rsid w:val="004021EE"/>
    <w:rsid w:val="0043730C"/>
    <w:rsid w:val="0044781E"/>
    <w:rsid w:val="00477DE7"/>
    <w:rsid w:val="004A3DD1"/>
    <w:rsid w:val="004A67DB"/>
    <w:rsid w:val="004B7F80"/>
    <w:rsid w:val="004C0C4B"/>
    <w:rsid w:val="004F7CBD"/>
    <w:rsid w:val="0053329E"/>
    <w:rsid w:val="0055536A"/>
    <w:rsid w:val="00562257"/>
    <w:rsid w:val="0056301A"/>
    <w:rsid w:val="00586D57"/>
    <w:rsid w:val="005C02E7"/>
    <w:rsid w:val="005C2E4F"/>
    <w:rsid w:val="005D131F"/>
    <w:rsid w:val="00606077"/>
    <w:rsid w:val="0063191D"/>
    <w:rsid w:val="006C504D"/>
    <w:rsid w:val="006C7C7A"/>
    <w:rsid w:val="006D23BE"/>
    <w:rsid w:val="006D320C"/>
    <w:rsid w:val="006E102F"/>
    <w:rsid w:val="007023F1"/>
    <w:rsid w:val="0070334A"/>
    <w:rsid w:val="00711EBC"/>
    <w:rsid w:val="00713853"/>
    <w:rsid w:val="00715199"/>
    <w:rsid w:val="0073322E"/>
    <w:rsid w:val="007560B3"/>
    <w:rsid w:val="00790553"/>
    <w:rsid w:val="00797CD0"/>
    <w:rsid w:val="007C4C6E"/>
    <w:rsid w:val="007E0988"/>
    <w:rsid w:val="007F60B6"/>
    <w:rsid w:val="00857074"/>
    <w:rsid w:val="0087417C"/>
    <w:rsid w:val="0087638D"/>
    <w:rsid w:val="00880E4C"/>
    <w:rsid w:val="00880F5B"/>
    <w:rsid w:val="00887FEC"/>
    <w:rsid w:val="00892C8A"/>
    <w:rsid w:val="008A581B"/>
    <w:rsid w:val="008C0347"/>
    <w:rsid w:val="00904D50"/>
    <w:rsid w:val="0090567E"/>
    <w:rsid w:val="009107ED"/>
    <w:rsid w:val="009209BF"/>
    <w:rsid w:val="00923A79"/>
    <w:rsid w:val="00942F43"/>
    <w:rsid w:val="00973BB0"/>
    <w:rsid w:val="009A0B76"/>
    <w:rsid w:val="009D0D2E"/>
    <w:rsid w:val="009F4DB3"/>
    <w:rsid w:val="009F7798"/>
    <w:rsid w:val="009F7D44"/>
    <w:rsid w:val="00A116EA"/>
    <w:rsid w:val="00A25004"/>
    <w:rsid w:val="00A57423"/>
    <w:rsid w:val="00A6791D"/>
    <w:rsid w:val="00A72FD6"/>
    <w:rsid w:val="00A740AA"/>
    <w:rsid w:val="00AA3508"/>
    <w:rsid w:val="00AB203A"/>
    <w:rsid w:val="00AB5A6D"/>
    <w:rsid w:val="00AB6A0D"/>
    <w:rsid w:val="00AC5FC0"/>
    <w:rsid w:val="00AD1270"/>
    <w:rsid w:val="00AE09D5"/>
    <w:rsid w:val="00AF0B8A"/>
    <w:rsid w:val="00AF3BE6"/>
    <w:rsid w:val="00AF6493"/>
    <w:rsid w:val="00B108D3"/>
    <w:rsid w:val="00B1378A"/>
    <w:rsid w:val="00B27BDD"/>
    <w:rsid w:val="00B46CEB"/>
    <w:rsid w:val="00B73C67"/>
    <w:rsid w:val="00B94D6A"/>
    <w:rsid w:val="00BC7959"/>
    <w:rsid w:val="00BF0231"/>
    <w:rsid w:val="00BF1237"/>
    <w:rsid w:val="00C66EF9"/>
    <w:rsid w:val="00C7408D"/>
    <w:rsid w:val="00C76020"/>
    <w:rsid w:val="00CA3035"/>
    <w:rsid w:val="00CB2553"/>
    <w:rsid w:val="00CB5BD9"/>
    <w:rsid w:val="00CC0746"/>
    <w:rsid w:val="00CD068F"/>
    <w:rsid w:val="00D260BD"/>
    <w:rsid w:val="00D261AE"/>
    <w:rsid w:val="00D5763A"/>
    <w:rsid w:val="00D578AD"/>
    <w:rsid w:val="00D747B8"/>
    <w:rsid w:val="00D818F1"/>
    <w:rsid w:val="00D81B55"/>
    <w:rsid w:val="00DB5174"/>
    <w:rsid w:val="00DC3E33"/>
    <w:rsid w:val="00DC47E3"/>
    <w:rsid w:val="00DD31D0"/>
    <w:rsid w:val="00DD380F"/>
    <w:rsid w:val="00DE084B"/>
    <w:rsid w:val="00DE61F0"/>
    <w:rsid w:val="00DF7810"/>
    <w:rsid w:val="00E46CAB"/>
    <w:rsid w:val="00EB2223"/>
    <w:rsid w:val="00F0076D"/>
    <w:rsid w:val="00F21034"/>
    <w:rsid w:val="00F2128A"/>
    <w:rsid w:val="00F23D6A"/>
    <w:rsid w:val="00F41912"/>
    <w:rsid w:val="00F5036E"/>
    <w:rsid w:val="00F720CC"/>
    <w:rsid w:val="00F823A3"/>
    <w:rsid w:val="00F92826"/>
    <w:rsid w:val="00F92EB3"/>
    <w:rsid w:val="00FC705E"/>
    <w:rsid w:val="00FE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D44"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rsid w:val="009F7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rsid w:val="009F7D44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9F7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rsid w:val="009F7D44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rsid w:val="009F7D44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F7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7D44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9F7D44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rsid w:val="009F7D44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9F7D44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sid w:val="009F7D44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rsid w:val="009F7D44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sid w:val="009F7D44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sid w:val="009F7D44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sid w:val="009F7D44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sid w:val="009F7D44"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sid w:val="009F7D44"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sid w:val="009F7D44"/>
    <w:rPr>
      <w:sz w:val="16"/>
    </w:rPr>
  </w:style>
  <w:style w:type="character" w:customStyle="1" w:styleId="Heading4Char">
    <w:name w:val="Heading 4 Char"/>
    <w:basedOn w:val="DefaultParagraphFont"/>
    <w:link w:val="Heading4"/>
    <w:rsid w:val="009F7D4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sid w:val="009F7D44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rsid w:val="009F7D44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rsid w:val="009F7D44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rsid w:val="009F7D44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rsid w:val="009F7D44"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sid w:val="009F7D44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rsid w:val="009F7D44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rsid w:val="009F7D44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rsid w:val="009F7D44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rsid w:val="009F7D44"/>
    <w:pPr>
      <w:spacing w:after="0"/>
    </w:pPr>
    <w:rPr>
      <w:sz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rsid w:val="009F7D44"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sid w:val="009F7D44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rsid w:val="009F7D44"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rsid w:val="009F7D44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sid w:val="009F7D44"/>
    <w:rPr>
      <w:b/>
      <w:bCs/>
    </w:rPr>
  </w:style>
  <w:style w:type="paragraph" w:customStyle="1" w:styleId="HeaderSpace">
    <w:name w:val="Header Space"/>
    <w:basedOn w:val="Normal"/>
    <w:qFormat/>
    <w:rsid w:val="009F7D44"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rsid w:val="009F7D44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9F7D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D44"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rsid w:val="009F7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rsid w:val="009F7D44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9F7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rsid w:val="009F7D44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rsid w:val="009F7D44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F7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7D44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9F7D44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rsid w:val="009F7D44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9F7D44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sid w:val="009F7D44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rsid w:val="009F7D44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sid w:val="009F7D44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sid w:val="009F7D44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sid w:val="009F7D44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sid w:val="009F7D44"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sid w:val="009F7D44"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sid w:val="009F7D44"/>
    <w:rPr>
      <w:sz w:val="16"/>
    </w:rPr>
  </w:style>
  <w:style w:type="character" w:customStyle="1" w:styleId="Heading4Char">
    <w:name w:val="Heading 4 Char"/>
    <w:basedOn w:val="DefaultParagraphFont"/>
    <w:link w:val="Heading4"/>
    <w:rsid w:val="009F7D4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sid w:val="009F7D44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rsid w:val="009F7D44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rsid w:val="009F7D44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rsid w:val="009F7D44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rsid w:val="009F7D44"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sid w:val="009F7D44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rsid w:val="009F7D44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rsid w:val="009F7D44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rsid w:val="009F7D44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rsid w:val="009F7D44"/>
    <w:pPr>
      <w:spacing w:after="0"/>
    </w:pPr>
    <w:rPr>
      <w:sz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rsid w:val="009F7D44"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sid w:val="009F7D44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rsid w:val="009F7D44"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rsid w:val="009F7D44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sid w:val="009F7D44"/>
    <w:rPr>
      <w:b/>
      <w:bCs/>
    </w:rPr>
  </w:style>
  <w:style w:type="paragraph" w:customStyle="1" w:styleId="HeaderSpace">
    <w:name w:val="Header Space"/>
    <w:basedOn w:val="Normal"/>
    <w:qFormat/>
    <w:rsid w:val="009F7D44"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rsid w:val="009F7D44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9F7D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0513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6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27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1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8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2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62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850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46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69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774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923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918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ikerv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7F5722-7464-4EAB-8502-E60D01E3C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3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FEJS</dc:subject>
  <dc:creator>Vicky Giliker</dc:creator>
  <cp:lastModifiedBy>Gemma Pilkington</cp:lastModifiedBy>
  <cp:revision>2</cp:revision>
  <cp:lastPrinted>2018-06-08T12:41:00Z</cp:lastPrinted>
  <dcterms:created xsi:type="dcterms:W3CDTF">2018-10-26T12:16:00Z</dcterms:created>
  <dcterms:modified xsi:type="dcterms:W3CDTF">2018-10-26T12:16:00Z</dcterms:modified>
  <cp:category>1</cp:category>
  <cp:contentStatus>NEWSLETTER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